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1C432" w14:textId="7E13DA4F" w:rsidR="00D76EA0" w:rsidRDefault="00B6274D" w:rsidP="00A061B5">
      <w:pPr>
        <w:spacing w:before="0" w:after="0"/>
        <w:jc w:val="left"/>
        <w:rPr>
          <w:rFonts w:asciiTheme="minorHAnsi" w:hAnsiTheme="minorHAnsi" w:cstheme="minorHAnsi"/>
          <w:szCs w:val="22"/>
        </w:rPr>
      </w:pPr>
      <w:r w:rsidRPr="00624B6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E59BDA9" wp14:editId="3CF7956E">
                <wp:simplePos x="0" y="0"/>
                <wp:positionH relativeFrom="margin">
                  <wp:posOffset>-500381</wp:posOffset>
                </wp:positionH>
                <wp:positionV relativeFrom="paragraph">
                  <wp:posOffset>6102350</wp:posOffset>
                </wp:positionV>
                <wp:extent cx="4257675" cy="1494790"/>
                <wp:effectExtent l="0" t="0" r="0" b="0"/>
                <wp:wrapNone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494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8BB97" w14:textId="1E4BA0BD" w:rsidR="008641EC" w:rsidRPr="003B7EF1" w:rsidRDefault="008641EC" w:rsidP="008641EC">
                            <w:pPr>
                              <w:jc w:val="left"/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Využijte w</w:t>
                            </w:r>
                            <w:r w:rsidRPr="00232741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ebov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ou</w:t>
                            </w:r>
                            <w:r w:rsidRPr="00232741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 xml:space="preserve"> platform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u</w:t>
                            </w:r>
                            <w:r w:rsidR="00E80DD9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, k</w:t>
                            </w:r>
                            <w:r w:rsidR="00BF2D7B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de naleznete</w:t>
                            </w:r>
                            <w:r w:rsidR="00743E8F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 xml:space="preserve"> </w:t>
                            </w:r>
                            <w:hyperlink r:id="rId11" w:history="1">
                              <w:r w:rsidR="00BF2D7B" w:rsidRPr="00BF2D7B">
                                <w:rPr>
                                  <w:rStyle w:val="Hypertextovodkaz"/>
                                  <w:rFonts w:asciiTheme="minorHAnsi" w:hAnsiTheme="minorHAnsi" w:cstheme="minorHAnsi"/>
                                  <w:szCs w:val="22"/>
                                </w:rPr>
                                <w:t>oznamovací formulář</w:t>
                              </w:r>
                            </w:hyperlink>
                            <w:r w:rsidR="00743E8F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 xml:space="preserve">, </w:t>
                            </w:r>
                            <w:bookmarkStart w:id="0" w:name="_Hlk140743616"/>
                            <w:r w:rsidR="00B6274D">
                              <w:rPr>
                                <w:rStyle w:val="Hypertextovodkaz"/>
                                <w:rFonts w:asciiTheme="minorHAnsi" w:hAnsiTheme="minorHAnsi"/>
                                <w:u w:val="none"/>
                              </w:rPr>
                              <w:t xml:space="preserve"> </w:t>
                            </w:r>
                            <w:bookmarkEnd w:id="0"/>
                            <w:r w:rsidRPr="00232741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nebo si dohodněte schůzku s příslušnou osobou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 xml:space="preserve"> naší</w:t>
                            </w:r>
                            <w:r w:rsidR="00743E8F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 xml:space="preserve"> společnosti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 xml:space="preserve"> </w:t>
                            </w:r>
                            <w:r w:rsidRPr="003B7EF1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 xml:space="preserve">na telefonním čísle </w:t>
                            </w:r>
                            <w:bookmarkStart w:id="1" w:name="_Hlk140743639"/>
                            <w:r w:rsidR="00BF2D7B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739 211 396</w:t>
                            </w:r>
                            <w:r w:rsidR="002A6910">
                              <w:rPr>
                                <w:rFonts w:asciiTheme="minorHAnsi" w:hAnsiTheme="minorHAnsi" w:cstheme="minorHAnsi"/>
                                <w:color w:val="002060"/>
                                <w:szCs w:val="22"/>
                              </w:rPr>
                              <w:t xml:space="preserve"> </w:t>
                            </w:r>
                            <w:bookmarkEnd w:id="1"/>
                            <w:r w:rsidR="005B1DAD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 xml:space="preserve">nebo </w:t>
                            </w:r>
                            <w:r w:rsidRPr="003B7EF1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 xml:space="preserve">prostřednictvím e-mailu: </w:t>
                            </w:r>
                            <w:r w:rsidR="00BF2D7B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gabriela</w:t>
                            </w:r>
                            <w:r w:rsidRPr="003B7EF1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.</w:t>
                            </w:r>
                            <w:r w:rsidR="00BF2D7B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konvicna@</w:t>
                            </w:r>
                            <w:r w:rsidR="00217D8A">
                              <w:rPr>
                                <w:rFonts w:asciiTheme="minorHAnsi" w:hAnsiTheme="minorHAnsi" w:cstheme="minorHAnsi"/>
                                <w:color w:val="B296C6"/>
                                <w:szCs w:val="22"/>
                              </w:rPr>
                              <w:t>tatradv.cz</w:t>
                            </w:r>
                          </w:p>
                          <w:p w14:paraId="68A23C5C" w14:textId="3779393D" w:rsidR="00656DA4" w:rsidRPr="006D1F9D" w:rsidRDefault="00656DA4" w:rsidP="00656DA4">
                            <w:pPr>
                              <w:jc w:val="left"/>
                              <w:rPr>
                                <w:color w:val="B296C6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9BDA9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39.4pt;margin-top:480.5pt;width:335.25pt;height:117.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" filled="f" stroked="f">
                <v:textbox>
                  <w:txbxContent>
                    <w:p w14:paraId="46F8BB97" w14:textId="1E4BA0BD" w:rsidR="008641EC" w:rsidRPr="003B7EF1" w:rsidRDefault="008641EC" w:rsidP="008641EC">
                      <w:pPr>
                        <w:jc w:val="left"/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Využijte w</w:t>
                      </w:r>
                      <w:r w:rsidRPr="00232741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ebov</w:t>
                      </w:r>
                      <w:r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ou</w:t>
                      </w:r>
                      <w:r w:rsidRPr="00232741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 xml:space="preserve"> platform</w:t>
                      </w:r>
                      <w:r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u</w:t>
                      </w:r>
                      <w:r w:rsidR="00E80DD9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, k</w:t>
                      </w:r>
                      <w:r w:rsidR="00BF2D7B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de naleznete</w:t>
                      </w:r>
                      <w:r w:rsidR="00743E8F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 xml:space="preserve"> </w:t>
                      </w:r>
                      <w:hyperlink r:id="rId12" w:history="1">
                        <w:r w:rsidR="00BF2D7B" w:rsidRPr="00BF2D7B">
                          <w:rPr>
                            <w:rStyle w:val="Hypertextovodkaz"/>
                            <w:rFonts w:asciiTheme="minorHAnsi" w:hAnsiTheme="minorHAnsi" w:cstheme="minorHAnsi"/>
                            <w:szCs w:val="22"/>
                          </w:rPr>
                          <w:t>oznamovací formulář</w:t>
                        </w:r>
                      </w:hyperlink>
                      <w:r w:rsidR="00743E8F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 xml:space="preserve">, </w:t>
                      </w:r>
                      <w:bookmarkStart w:id="2" w:name="_Hlk140743616"/>
                      <w:r w:rsidR="00B6274D">
                        <w:rPr>
                          <w:rStyle w:val="Hypertextovodkaz"/>
                          <w:rFonts w:asciiTheme="minorHAnsi" w:hAnsiTheme="minorHAnsi"/>
                          <w:u w:val="none"/>
                        </w:rPr>
                        <w:t xml:space="preserve"> </w:t>
                      </w:r>
                      <w:bookmarkEnd w:id="2"/>
                      <w:r w:rsidRPr="00232741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nebo si dohodněte schůzku s příslušnou osobou</w:t>
                      </w:r>
                      <w:r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 xml:space="preserve"> naší</w:t>
                      </w:r>
                      <w:r w:rsidR="00743E8F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 xml:space="preserve"> společnosti</w:t>
                      </w:r>
                      <w:r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 xml:space="preserve"> </w:t>
                      </w:r>
                      <w:r w:rsidRPr="003B7EF1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 xml:space="preserve">na telefonním čísle </w:t>
                      </w:r>
                      <w:bookmarkStart w:id="3" w:name="_Hlk140743639"/>
                      <w:r w:rsidR="00BF2D7B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739 211 396</w:t>
                      </w:r>
                      <w:r w:rsidR="002A6910">
                        <w:rPr>
                          <w:rFonts w:asciiTheme="minorHAnsi" w:hAnsiTheme="minorHAnsi" w:cstheme="minorHAnsi"/>
                          <w:color w:val="002060"/>
                          <w:szCs w:val="22"/>
                        </w:rPr>
                        <w:t xml:space="preserve"> </w:t>
                      </w:r>
                      <w:bookmarkEnd w:id="3"/>
                      <w:r w:rsidR="005B1DAD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 xml:space="preserve">nebo </w:t>
                      </w:r>
                      <w:r w:rsidRPr="003B7EF1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 xml:space="preserve">prostřednictvím e-mailu: </w:t>
                      </w:r>
                      <w:r w:rsidR="00BF2D7B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gabriela</w:t>
                      </w:r>
                      <w:r w:rsidRPr="003B7EF1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.</w:t>
                      </w:r>
                      <w:r w:rsidR="00BF2D7B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konvicna@</w:t>
                      </w:r>
                      <w:r w:rsidR="00217D8A">
                        <w:rPr>
                          <w:rFonts w:asciiTheme="minorHAnsi" w:hAnsiTheme="minorHAnsi" w:cstheme="minorHAnsi"/>
                          <w:color w:val="B296C6"/>
                          <w:szCs w:val="22"/>
                        </w:rPr>
                        <w:t>tatradv.cz</w:t>
                      </w:r>
                    </w:p>
                    <w:p w14:paraId="68A23C5C" w14:textId="3779393D" w:rsidR="00656DA4" w:rsidRPr="006D1F9D" w:rsidRDefault="00656DA4" w:rsidP="00656DA4">
                      <w:pPr>
                        <w:jc w:val="left"/>
                        <w:rPr>
                          <w:color w:val="B296C6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A71DE" w:rsidRPr="00624B6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E82DD51" wp14:editId="7EA1EB4C">
                <wp:simplePos x="0" y="0"/>
                <wp:positionH relativeFrom="margin">
                  <wp:posOffset>-490856</wp:posOffset>
                </wp:positionH>
                <wp:positionV relativeFrom="paragraph">
                  <wp:posOffset>4397375</wp:posOffset>
                </wp:positionV>
                <wp:extent cx="3038475" cy="1755140"/>
                <wp:effectExtent l="0" t="0" r="0" b="0"/>
                <wp:wrapNone/>
                <wp:docPr id="2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755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AD905" w14:textId="545B56AA" w:rsidR="00BE0F31" w:rsidRPr="009766CA" w:rsidRDefault="00BE0F31" w:rsidP="00BE0F31">
                            <w:pPr>
                              <w:spacing w:before="0" w:after="0" w:line="228" w:lineRule="auto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</w:pPr>
                            <w:r w:rsidRPr="009766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  <w:t>MÁTE NÁM CO ŘÍCT?</w:t>
                            </w:r>
                          </w:p>
                          <w:p w14:paraId="5580F215" w14:textId="22BE6B13" w:rsidR="00BE0F31" w:rsidRPr="009766CA" w:rsidRDefault="00BE0F31" w:rsidP="00BE0F31">
                            <w:pPr>
                              <w:spacing w:before="0" w:after="0" w:line="228" w:lineRule="auto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</w:pPr>
                            <w:r w:rsidRPr="009766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  <w:t xml:space="preserve">OZVĚTE SE. </w:t>
                            </w:r>
                            <w:r w:rsidR="0033793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  <w:br/>
                            </w:r>
                            <w:r w:rsidRPr="009766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  <w:t>ZAJÍMÁ</w:t>
                            </w:r>
                            <w:r w:rsidR="0033793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Pr="009766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  <w:t>NÁS TO!</w:t>
                            </w:r>
                          </w:p>
                          <w:p w14:paraId="2766C171" w14:textId="2FE780B4" w:rsidR="00BE0F31" w:rsidRPr="009766CA" w:rsidRDefault="00BE0F31" w:rsidP="009766CA">
                            <w:pPr>
                              <w:spacing w:before="0" w:after="0" w:line="228" w:lineRule="auto"/>
                              <w:jc w:val="left"/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9766CA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 xml:space="preserve">Všechna vaše oznámení bereme vážně </w:t>
                            </w:r>
                            <w:r w:rsidR="008641EC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br/>
                            </w:r>
                            <w:r w:rsidRPr="009766CA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>a</w:t>
                            </w:r>
                            <w:r w:rsidR="008641EC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766CA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>budeme se jimi zabývat. Učinit oznámení je</w:t>
                            </w:r>
                            <w:r w:rsidR="008641EC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766CA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>snadné.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E82DD51" id="_x0000_s1027" type="#_x0000_t202" style="position:absolute;margin-left:-38.65pt;margin-top:346.25pt;width:239.25pt;height:138.2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" filled="f" stroked="f">
                <v:textbox>
                  <w:txbxContent>
                    <w:p w14:paraId="68FAD905" w14:textId="545B56AA" w:rsidR="00BE0F31" w:rsidRPr="009766CA" w:rsidRDefault="00BE0F31" w:rsidP="00BE0F31">
                      <w:pPr>
                        <w:spacing w:before="0" w:after="0" w:line="228" w:lineRule="auto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</w:pPr>
                      <w:r w:rsidRPr="009766CA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  <w:t>MÁTE NÁM CO ŘÍCT?</w:t>
                      </w:r>
                    </w:p>
                    <w:p w14:paraId="5580F215" w14:textId="22BE6B13" w:rsidR="00BE0F31" w:rsidRPr="009766CA" w:rsidRDefault="00BE0F31" w:rsidP="00BE0F31">
                      <w:pPr>
                        <w:spacing w:before="0" w:after="0" w:line="228" w:lineRule="auto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</w:pPr>
                      <w:r w:rsidRPr="009766CA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  <w:t xml:space="preserve">OZVĚTE SE. </w:t>
                      </w:r>
                      <w:r w:rsidR="00337931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  <w:br/>
                      </w:r>
                      <w:r w:rsidRPr="009766CA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  <w:t>ZAJÍMÁ</w:t>
                      </w:r>
                      <w:r w:rsidR="00337931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  <w:t xml:space="preserve"> </w:t>
                      </w:r>
                      <w:r w:rsidRPr="009766CA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  <w:t>NÁS TO!</w:t>
                      </w:r>
                    </w:p>
                    <w:p w14:paraId="2766C171" w14:textId="2FE780B4" w:rsidR="00BE0F31" w:rsidRPr="009766CA" w:rsidRDefault="00BE0F31" w:rsidP="009766CA">
                      <w:pPr>
                        <w:spacing w:before="0" w:after="0" w:line="228" w:lineRule="auto"/>
                        <w:jc w:val="left"/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</w:pPr>
                      <w:r w:rsidRPr="009766CA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 xml:space="preserve">Všechna vaše oznámení bereme vážně </w:t>
                      </w:r>
                      <w:r w:rsidR="008641EC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br/>
                      </w:r>
                      <w:r w:rsidRPr="009766CA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>a</w:t>
                      </w:r>
                      <w:r w:rsidR="008641EC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9766CA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>budeme se jimi zabývat. Učinit oznámení je</w:t>
                      </w:r>
                      <w:r w:rsidR="008641EC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9766CA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>snadné.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1EC" w:rsidRPr="00624B6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5959178" wp14:editId="08F1E469">
                <wp:simplePos x="0" y="0"/>
                <wp:positionH relativeFrom="margin">
                  <wp:posOffset>-500380</wp:posOffset>
                </wp:positionH>
                <wp:positionV relativeFrom="paragraph">
                  <wp:posOffset>1720850</wp:posOffset>
                </wp:positionV>
                <wp:extent cx="3181350" cy="1362075"/>
                <wp:effectExtent l="0" t="0" r="0" b="0"/>
                <wp:wrapNone/>
                <wp:docPr id="2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30186" w14:textId="66F30FAC" w:rsidR="00BE0F31" w:rsidRPr="009766CA" w:rsidRDefault="00BE0F31" w:rsidP="00BE0F31">
                            <w:pPr>
                              <w:spacing w:before="0" w:after="0" w:line="228" w:lineRule="auto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</w:pPr>
                            <w:r w:rsidRPr="009766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  <w:t>POJĎME SPOLEČNĚ</w:t>
                            </w:r>
                          </w:p>
                          <w:p w14:paraId="15AD229D" w14:textId="1CE6B614" w:rsidR="00BE0F31" w:rsidRPr="009766CA" w:rsidRDefault="00BE0F31" w:rsidP="00BE0F31">
                            <w:pPr>
                              <w:spacing w:before="0" w:after="0" w:line="228" w:lineRule="auto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</w:pPr>
                            <w:r w:rsidRPr="009766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  <w:t>CHRÁNIT NAŠE</w:t>
                            </w:r>
                          </w:p>
                          <w:p w14:paraId="59E3E233" w14:textId="6BDC9AB1" w:rsidR="00BE0F31" w:rsidRPr="009766CA" w:rsidRDefault="00BE0F31" w:rsidP="00BE0F31">
                            <w:pPr>
                              <w:spacing w:before="0" w:after="0" w:line="228" w:lineRule="auto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</w:pPr>
                            <w:r w:rsidRPr="009766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2"/>
                                <w:szCs w:val="42"/>
                              </w:rPr>
                              <w:t>HODNOTY</w:t>
                            </w:r>
                          </w:p>
                          <w:p w14:paraId="0D3E7EBE" w14:textId="7D22106A" w:rsidR="00BE0F31" w:rsidRPr="009766CA" w:rsidRDefault="00BE0F31" w:rsidP="009766CA">
                            <w:pPr>
                              <w:spacing w:before="0" w:after="0" w:line="228" w:lineRule="auto"/>
                              <w:jc w:val="left"/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9766CA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 xml:space="preserve">Naše </w:t>
                            </w:r>
                            <w:r w:rsidR="00743E8F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>společnost</w:t>
                            </w:r>
                            <w:r w:rsidR="008641EC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 xml:space="preserve"> vykonává veškeré činnosti</w:t>
                            </w:r>
                            <w:r w:rsidRPr="009766CA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41EC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br/>
                            </w:r>
                            <w:r w:rsidRPr="009766CA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>na vysoké etické</w:t>
                            </w:r>
                            <w:r w:rsidR="008641EC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766CA">
                              <w:rPr>
                                <w:rFonts w:asciiTheme="minorHAnsi" w:hAnsiTheme="minorHAnsi" w:cstheme="minorHAnsi"/>
                                <w:color w:val="C00000"/>
                                <w:sz w:val="20"/>
                                <w:szCs w:val="20"/>
                              </w:rPr>
                              <w:t>úrovni a protiprávní jednání netoleruje.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5959178" id="_x0000_s1028" type="#_x0000_t202" style="position:absolute;margin-left:-39.4pt;margin-top:135.5pt;width:250.5pt;height:107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" filled="f" stroked="f">
                <v:textbox>
                  <w:txbxContent>
                    <w:p w14:paraId="38130186" w14:textId="66F30FAC" w:rsidR="00BE0F31" w:rsidRPr="009766CA" w:rsidRDefault="00BE0F31" w:rsidP="00BE0F31">
                      <w:pPr>
                        <w:spacing w:before="0" w:after="0" w:line="228" w:lineRule="auto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</w:pPr>
                      <w:r w:rsidRPr="009766CA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  <w:t>POJĎME SPOLEČNĚ</w:t>
                      </w:r>
                    </w:p>
                    <w:p w14:paraId="15AD229D" w14:textId="1CE6B614" w:rsidR="00BE0F31" w:rsidRPr="009766CA" w:rsidRDefault="00BE0F31" w:rsidP="00BE0F31">
                      <w:pPr>
                        <w:spacing w:before="0" w:after="0" w:line="228" w:lineRule="auto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</w:pPr>
                      <w:r w:rsidRPr="009766CA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  <w:t>CHRÁNIT NAŠE</w:t>
                      </w:r>
                    </w:p>
                    <w:p w14:paraId="59E3E233" w14:textId="6BDC9AB1" w:rsidR="00BE0F31" w:rsidRPr="009766CA" w:rsidRDefault="00BE0F31" w:rsidP="00BE0F31">
                      <w:pPr>
                        <w:spacing w:before="0" w:after="0" w:line="228" w:lineRule="auto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</w:pPr>
                      <w:r w:rsidRPr="009766CA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2"/>
                          <w:szCs w:val="42"/>
                        </w:rPr>
                        <w:t>HODNOTY</w:t>
                      </w:r>
                    </w:p>
                    <w:p w14:paraId="0D3E7EBE" w14:textId="7D22106A" w:rsidR="00BE0F31" w:rsidRPr="009766CA" w:rsidRDefault="00BE0F31" w:rsidP="009766CA">
                      <w:pPr>
                        <w:spacing w:before="0" w:after="0" w:line="228" w:lineRule="auto"/>
                        <w:jc w:val="left"/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</w:pPr>
                      <w:r w:rsidRPr="009766CA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 xml:space="preserve">Naše </w:t>
                      </w:r>
                      <w:r w:rsidR="00743E8F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>společnost</w:t>
                      </w:r>
                      <w:r w:rsidR="008641EC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 xml:space="preserve"> vykonává veškeré činnosti</w:t>
                      </w:r>
                      <w:r w:rsidRPr="009766CA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="008641EC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br/>
                      </w:r>
                      <w:r w:rsidRPr="009766CA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>na vysoké etické</w:t>
                      </w:r>
                      <w:r w:rsidR="008641EC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9766CA">
                        <w:rPr>
                          <w:rFonts w:asciiTheme="minorHAnsi" w:hAnsiTheme="minorHAnsi" w:cstheme="minorHAnsi"/>
                          <w:color w:val="C00000"/>
                          <w:sz w:val="20"/>
                          <w:szCs w:val="20"/>
                        </w:rPr>
                        <w:t>úrovni a protiprávní jednání netoleruje.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1EC" w:rsidRPr="00624B6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B48A219" wp14:editId="48C1A353">
                <wp:simplePos x="0" y="0"/>
                <wp:positionH relativeFrom="margin">
                  <wp:posOffset>-509905</wp:posOffset>
                </wp:positionH>
                <wp:positionV relativeFrom="paragraph">
                  <wp:posOffset>7597775</wp:posOffset>
                </wp:positionV>
                <wp:extent cx="3735705" cy="617517"/>
                <wp:effectExtent l="0" t="0" r="0" b="0"/>
                <wp:wrapNone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61751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FD109" w14:textId="2AB541E2" w:rsidR="00B65167" w:rsidRPr="00B65167" w:rsidRDefault="00B65167" w:rsidP="00B65167">
                            <w:pPr>
                              <w:jc w:val="left"/>
                              <w:rPr>
                                <w:color w:val="B296C6"/>
                                <w:sz w:val="20"/>
                                <w:szCs w:val="20"/>
                              </w:rPr>
                            </w:pPr>
                            <w:r w:rsidRPr="00B65167">
                              <w:rPr>
                                <w:rFonts w:asciiTheme="minorHAnsi" w:hAnsiTheme="minorHAnsi" w:cstheme="minorHAnsi"/>
                                <w:color w:val="B296C6"/>
                                <w:sz w:val="20"/>
                                <w:szCs w:val="20"/>
                              </w:rPr>
                              <w:t>Vždy budeme chránit vaši identitu a předcházet jakýmkoli odvetným opatřením, pokud oznamujete v dobré víře.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B48A219" id="_x0000_s1029" type="#_x0000_t202" style="position:absolute;margin-left:-40.15pt;margin-top:598.25pt;width:294.15pt;height:48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" fillcolor="white [3212]" stroked="f">
                <v:textbox>
                  <w:txbxContent>
                    <w:p w14:paraId="498FD109" w14:textId="2AB541E2" w:rsidR="00B65167" w:rsidRPr="00B65167" w:rsidRDefault="00B65167" w:rsidP="00B65167">
                      <w:pPr>
                        <w:jc w:val="left"/>
                        <w:rPr>
                          <w:color w:val="B296C6"/>
                          <w:sz w:val="20"/>
                          <w:szCs w:val="20"/>
                        </w:rPr>
                      </w:pPr>
                      <w:r w:rsidRPr="00B65167">
                        <w:rPr>
                          <w:rFonts w:asciiTheme="minorHAnsi" w:hAnsiTheme="minorHAnsi" w:cstheme="minorHAnsi"/>
                          <w:color w:val="B296C6"/>
                          <w:sz w:val="20"/>
                          <w:szCs w:val="20"/>
                        </w:rPr>
                        <w:t>Vždy budeme chránit vaši identitu a předcházet jakýmkoli odvetným opatřením, pokud oznamujete v dobré víře.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1EC" w:rsidRPr="00624B6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EA71FC" wp14:editId="25E7B088">
                <wp:simplePos x="0" y="0"/>
                <wp:positionH relativeFrom="margin">
                  <wp:posOffset>-557530</wp:posOffset>
                </wp:positionH>
                <wp:positionV relativeFrom="paragraph">
                  <wp:posOffset>8607425</wp:posOffset>
                </wp:positionV>
                <wp:extent cx="5105400" cy="793750"/>
                <wp:effectExtent l="0" t="0" r="0" b="6350"/>
                <wp:wrapNone/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793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F0BEC" w14:textId="6B33E249" w:rsidR="008641EC" w:rsidRPr="005B1DAD" w:rsidRDefault="008641EC" w:rsidP="008641EC">
                            <w:pPr>
                              <w:jc w:val="left"/>
                              <w:rPr>
                                <w:rFonts w:asciiTheme="minorHAnsi" w:hAnsiTheme="minorHAnsi" w:cstheme="minorHAnsi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8641EC">
                              <w:rPr>
                                <w:rFonts w:asciiTheme="minorHAnsi" w:hAnsiTheme="minorHAnsi" w:cstheme="minorHAnsi"/>
                                <w:color w:val="002060"/>
                                <w:szCs w:val="22"/>
                              </w:rPr>
                              <w:t xml:space="preserve">Více informací, jak učinit oznámení, najdete ve </w:t>
                            </w:r>
                            <w:r w:rsidR="00CA35AC" w:rsidRPr="005B1DA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Cs w:val="22"/>
                              </w:rPr>
                              <w:t>Směrnici o ochraně oznamovatelů</w:t>
                            </w:r>
                            <w:r w:rsidR="00CA35AC" w:rsidRPr="005B1DAD">
                              <w:rPr>
                                <w:rFonts w:asciiTheme="minorHAnsi" w:hAnsiTheme="minorHAnsi" w:cstheme="minorHAnsi"/>
                                <w:color w:val="002060"/>
                                <w:szCs w:val="22"/>
                              </w:rPr>
                              <w:t>.</w:t>
                            </w:r>
                          </w:p>
                          <w:p w14:paraId="45576C03" w14:textId="013925CB" w:rsidR="00656DA4" w:rsidRPr="006D1F9D" w:rsidRDefault="00656DA4" w:rsidP="00656DA4">
                            <w:pPr>
                              <w:jc w:val="left"/>
                              <w:rPr>
                                <w:color w:val="00206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A71FC" id="_x0000_s1030" type="#_x0000_t202" style="position:absolute;margin-left:-43.9pt;margin-top:677.75pt;width:402pt;height:62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" filled="f" stroked="f">
                <v:textbox>
                  <w:txbxContent>
                    <w:p w14:paraId="09BF0BEC" w14:textId="6B33E249" w:rsidR="008641EC" w:rsidRPr="005B1DAD" w:rsidRDefault="008641EC" w:rsidP="008641EC">
                      <w:pPr>
                        <w:jc w:val="left"/>
                        <w:rPr>
                          <w:rFonts w:asciiTheme="minorHAnsi" w:hAnsiTheme="minorHAnsi" w:cstheme="minorHAnsi"/>
                          <w:color w:val="002060"/>
                          <w:sz w:val="20"/>
                          <w:szCs w:val="20"/>
                        </w:rPr>
                      </w:pPr>
                      <w:r w:rsidRPr="008641EC">
                        <w:rPr>
                          <w:rFonts w:asciiTheme="minorHAnsi" w:hAnsiTheme="minorHAnsi" w:cstheme="minorHAnsi"/>
                          <w:color w:val="002060"/>
                          <w:szCs w:val="22"/>
                        </w:rPr>
                        <w:t xml:space="preserve">Více informací, jak učinit oznámení, najdete ve </w:t>
                      </w:r>
                      <w:r w:rsidR="00CA35AC" w:rsidRPr="005B1DAD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Cs w:val="22"/>
                        </w:rPr>
                        <w:t>Směrnici o ochraně oznamovatelů</w:t>
                      </w:r>
                      <w:r w:rsidR="00CA35AC" w:rsidRPr="005B1DAD">
                        <w:rPr>
                          <w:rFonts w:asciiTheme="minorHAnsi" w:hAnsiTheme="minorHAnsi" w:cstheme="minorHAnsi"/>
                          <w:color w:val="002060"/>
                          <w:szCs w:val="22"/>
                        </w:rPr>
                        <w:t>.</w:t>
                      </w:r>
                    </w:p>
                    <w:p w14:paraId="45576C03" w14:textId="013925CB" w:rsidR="00656DA4" w:rsidRPr="006D1F9D" w:rsidRDefault="00656DA4" w:rsidP="00656DA4">
                      <w:pPr>
                        <w:jc w:val="left"/>
                        <w:rPr>
                          <w:color w:val="002060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1FA6">
        <w:rPr>
          <w:b/>
          <w:bCs/>
          <w:noProof/>
        </w:rPr>
        <w:drawing>
          <wp:anchor distT="0" distB="0" distL="114300" distR="114300" simplePos="0" relativeHeight="251672576" behindDoc="1" locked="0" layoutInCell="1" allowOverlap="1" wp14:anchorId="5448C839" wp14:editId="2A777FB6">
            <wp:simplePos x="0" y="0"/>
            <wp:positionH relativeFrom="page">
              <wp:align>left</wp:align>
            </wp:positionH>
            <wp:positionV relativeFrom="paragraph">
              <wp:posOffset>-1264920</wp:posOffset>
            </wp:positionV>
            <wp:extent cx="7560310" cy="10694670"/>
            <wp:effectExtent l="0" t="0" r="254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860" cy="1069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0F31" w:rsidRPr="00624B6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B88E1D3" wp14:editId="598EEA3B">
                <wp:simplePos x="0" y="0"/>
                <wp:positionH relativeFrom="margin">
                  <wp:posOffset>-439242</wp:posOffset>
                </wp:positionH>
                <wp:positionV relativeFrom="paragraph">
                  <wp:posOffset>-702945</wp:posOffset>
                </wp:positionV>
                <wp:extent cx="3194684" cy="1861457"/>
                <wp:effectExtent l="0" t="0" r="0" b="5715"/>
                <wp:wrapNone/>
                <wp:docPr id="2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684" cy="18614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D966B" w14:textId="60646DF8" w:rsidR="001014C7" w:rsidRPr="00ED7CE8" w:rsidRDefault="001014C7" w:rsidP="002A6910">
                            <w:pPr>
                              <w:spacing w:before="0" w:after="0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4"/>
                                <w:szCs w:val="44"/>
                              </w:rPr>
                            </w:pPr>
                            <w:r w:rsidRPr="009766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76"/>
                                <w:szCs w:val="76"/>
                              </w:rPr>
                              <w:t>ETICKÁ LINKA</w:t>
                            </w:r>
                            <w:r w:rsidRPr="009766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ED7C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4"/>
                                <w:szCs w:val="44"/>
                              </w:rPr>
                              <w:br/>
                            </w:r>
                          </w:p>
                          <w:p w14:paraId="11906D87" w14:textId="77777777" w:rsidR="001014C7" w:rsidRPr="00AA7906" w:rsidRDefault="001014C7" w:rsidP="001014C7">
                            <w:pPr>
                              <w:jc w:val="lef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8E1D3" id="_x0000_s1031" type="#_x0000_t202" style="position:absolute;margin-left:-34.6pt;margin-top:-55.35pt;width:251.55pt;height:146.5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" filled="f" stroked="f">
                <v:textbox>
                  <w:txbxContent>
                    <w:p w14:paraId="4E4D966B" w14:textId="60646DF8" w:rsidR="001014C7" w:rsidRPr="00ED7CE8" w:rsidRDefault="001014C7" w:rsidP="002A6910">
                      <w:pPr>
                        <w:spacing w:before="0" w:after="0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4"/>
                          <w:szCs w:val="44"/>
                        </w:rPr>
                      </w:pPr>
                      <w:r w:rsidRPr="009766CA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76"/>
                          <w:szCs w:val="76"/>
                        </w:rPr>
                        <w:t>ETICKÁ LINKA</w:t>
                      </w:r>
                      <w:r w:rsidRPr="009766CA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4"/>
                          <w:szCs w:val="44"/>
                        </w:rPr>
                        <w:t xml:space="preserve"> </w:t>
                      </w:r>
                      <w:r w:rsidRPr="00ED7CE8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4"/>
                          <w:szCs w:val="44"/>
                        </w:rPr>
                        <w:br/>
                      </w:r>
                    </w:p>
                    <w:p w14:paraId="11906D87" w14:textId="77777777" w:rsidR="001014C7" w:rsidRPr="00AA7906" w:rsidRDefault="001014C7" w:rsidP="001014C7">
                      <w:pPr>
                        <w:jc w:val="left"/>
                        <w:rPr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A272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16F25BE" wp14:editId="55627AB3">
                <wp:simplePos x="0" y="0"/>
                <wp:positionH relativeFrom="page">
                  <wp:align>left</wp:align>
                </wp:positionH>
                <wp:positionV relativeFrom="paragraph">
                  <wp:posOffset>-1256229</wp:posOffset>
                </wp:positionV>
                <wp:extent cx="7908966" cy="11222050"/>
                <wp:effectExtent l="0" t="0" r="0" b="0"/>
                <wp:wrapNone/>
                <wp:docPr id="9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8966" cy="11222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1583CD3" id="Obdélník 9" o:spid="_x0000_s1026" style="position:absolute;margin-left:0;margin-top:-98.9pt;width:622.75pt;height:883.65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" fillcolor="white [3212]" stroked="f" strokeweight="2pt">
                <w10:wrap anchorx="page"/>
              </v:rect>
            </w:pict>
          </mc:Fallback>
        </mc:AlternateContent>
      </w:r>
    </w:p>
    <w:sectPr w:rsidR="00D76EA0" w:rsidSect="00D30FBA">
      <w:headerReference w:type="default" r:id="rId14"/>
      <w:footerReference w:type="default" r:id="rId15"/>
      <w:type w:val="continuous"/>
      <w:pgSz w:w="11907" w:h="16840" w:code="9"/>
      <w:pgMar w:top="1985" w:right="1418" w:bottom="1276" w:left="1418" w:header="426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A0482" w14:textId="77777777" w:rsidR="008D3AC0" w:rsidRDefault="008D3AC0">
      <w:r>
        <w:separator/>
      </w:r>
    </w:p>
  </w:endnote>
  <w:endnote w:type="continuationSeparator" w:id="0">
    <w:p w14:paraId="15DA48D1" w14:textId="77777777" w:rsidR="008D3AC0" w:rsidRDefault="008D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5448A" w14:textId="77777777" w:rsidR="00210751" w:rsidRPr="00DE6F34" w:rsidRDefault="00210751" w:rsidP="00FA5140">
    <w:pPr>
      <w:pStyle w:val="Zpat"/>
      <w:rPr>
        <w:rFonts w:ascii="Arial" w:hAnsi="Arial" w:cs="Arial"/>
        <w:bCs/>
        <w:sz w:val="15"/>
        <w:szCs w:val="15"/>
      </w:rPr>
    </w:pPr>
    <w:r>
      <w:tab/>
    </w:r>
    <w:r>
      <w:tab/>
    </w:r>
    <w:r w:rsidRPr="00DE6F34">
      <w:rPr>
        <w:rFonts w:ascii="Arial" w:hAnsi="Arial" w:cs="Arial"/>
        <w:bCs/>
        <w:sz w:val="15"/>
        <w:szCs w:val="15"/>
      </w:rPr>
      <w:fldChar w:fldCharType="begin"/>
    </w:r>
    <w:r w:rsidRPr="00DE6F34">
      <w:rPr>
        <w:rFonts w:ascii="Arial" w:hAnsi="Arial" w:cs="Arial"/>
        <w:bCs/>
        <w:sz w:val="15"/>
        <w:szCs w:val="15"/>
      </w:rPr>
      <w:instrText xml:space="preserve"> PAGE </w:instrText>
    </w:r>
    <w:r w:rsidRPr="00DE6F34">
      <w:rPr>
        <w:rFonts w:ascii="Arial" w:hAnsi="Arial" w:cs="Arial"/>
        <w:bCs/>
        <w:sz w:val="15"/>
        <w:szCs w:val="15"/>
      </w:rPr>
      <w:fldChar w:fldCharType="separate"/>
    </w:r>
    <w:r w:rsidR="00C3072D" w:rsidRPr="00DE6F34">
      <w:rPr>
        <w:rFonts w:ascii="Arial" w:hAnsi="Arial" w:cs="Arial"/>
        <w:bCs/>
        <w:noProof/>
        <w:sz w:val="15"/>
        <w:szCs w:val="15"/>
      </w:rPr>
      <w:t>2</w:t>
    </w:r>
    <w:r w:rsidRPr="00DE6F34">
      <w:rPr>
        <w:rFonts w:ascii="Arial" w:hAnsi="Arial" w:cs="Arial"/>
        <w:bCs/>
        <w:sz w:val="15"/>
        <w:szCs w:val="15"/>
      </w:rPr>
      <w:fldChar w:fldCharType="end"/>
    </w:r>
    <w:r w:rsidRPr="00DE6F34">
      <w:rPr>
        <w:rFonts w:ascii="Arial" w:hAnsi="Arial" w:cs="Arial"/>
        <w:bCs/>
        <w:sz w:val="15"/>
        <w:szCs w:val="15"/>
      </w:rPr>
      <w:t xml:space="preserve"> / </w:t>
    </w:r>
    <w:r w:rsidRPr="00DE6F34">
      <w:rPr>
        <w:rFonts w:ascii="Arial" w:hAnsi="Arial" w:cs="Arial"/>
        <w:bCs/>
        <w:sz w:val="15"/>
        <w:szCs w:val="15"/>
      </w:rPr>
      <w:fldChar w:fldCharType="begin"/>
    </w:r>
    <w:r w:rsidRPr="00DE6F34">
      <w:rPr>
        <w:rFonts w:ascii="Arial" w:hAnsi="Arial" w:cs="Arial"/>
        <w:bCs/>
        <w:sz w:val="15"/>
        <w:szCs w:val="15"/>
      </w:rPr>
      <w:instrText xml:space="preserve"> NUMPAGES </w:instrText>
    </w:r>
    <w:r w:rsidRPr="00DE6F34">
      <w:rPr>
        <w:rFonts w:ascii="Arial" w:hAnsi="Arial" w:cs="Arial"/>
        <w:bCs/>
        <w:sz w:val="15"/>
        <w:szCs w:val="15"/>
      </w:rPr>
      <w:fldChar w:fldCharType="separate"/>
    </w:r>
    <w:r w:rsidR="00C3072D" w:rsidRPr="00DE6F34">
      <w:rPr>
        <w:rFonts w:ascii="Arial" w:hAnsi="Arial" w:cs="Arial"/>
        <w:bCs/>
        <w:noProof/>
        <w:sz w:val="15"/>
        <w:szCs w:val="15"/>
      </w:rPr>
      <w:t>2</w:t>
    </w:r>
    <w:r w:rsidRPr="00DE6F34">
      <w:rPr>
        <w:rFonts w:ascii="Arial" w:hAnsi="Arial" w:cs="Arial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6FD2B" w14:textId="77777777" w:rsidR="008D3AC0" w:rsidRDefault="008D3AC0">
      <w:r>
        <w:separator/>
      </w:r>
    </w:p>
  </w:footnote>
  <w:footnote w:type="continuationSeparator" w:id="0">
    <w:p w14:paraId="4D97974A" w14:textId="77777777" w:rsidR="008D3AC0" w:rsidRDefault="008D3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0426C" w14:textId="77777777" w:rsidR="00133597" w:rsidRPr="004C126F" w:rsidRDefault="00133597" w:rsidP="00133597">
    <w:pPr>
      <w:pStyle w:val="Explanation"/>
      <w:ind w:right="-710"/>
      <w:jc w:val="right"/>
      <w:rPr>
        <w:rFonts w:asciiTheme="minorHAnsi" w:hAnsiTheme="minorHAnsi" w:cstheme="minorHAnsi"/>
        <w:color w:val="943634" w:themeColor="accent2" w:themeShade="BF"/>
        <w:sz w:val="15"/>
        <w:szCs w:val="15"/>
      </w:rPr>
    </w:pPr>
  </w:p>
  <w:p w14:paraId="599AA5D1" w14:textId="09A8E61B" w:rsidR="00133597" w:rsidRPr="004C126F" w:rsidRDefault="00133597" w:rsidP="00133597">
    <w:pPr>
      <w:pStyle w:val="Explanation"/>
      <w:ind w:right="-710"/>
      <w:jc w:val="right"/>
      <w:rPr>
        <w:rFonts w:asciiTheme="minorHAnsi" w:hAnsiTheme="minorHAnsi" w:cstheme="minorHAnsi"/>
        <w:color w:val="943634" w:themeColor="accent2" w:themeShade="BF"/>
        <w:sz w:val="15"/>
        <w:szCs w:val="15"/>
      </w:rPr>
    </w:pPr>
    <w:r w:rsidRPr="004C126F">
      <w:rPr>
        <w:rFonts w:asciiTheme="minorHAnsi" w:hAnsiTheme="minorHAnsi" w:cstheme="minorHAnsi"/>
        <w:color w:val="943634" w:themeColor="accent2" w:themeShade="BF"/>
        <w:sz w:val="15"/>
        <w:szCs w:val="15"/>
      </w:rPr>
      <w:t>PŘÍSNĚ DŮVĚRNÉ</w:t>
    </w:r>
  </w:p>
  <w:p w14:paraId="1CD83784" w14:textId="77777777" w:rsidR="00133597" w:rsidRPr="004C126F" w:rsidRDefault="00133597" w:rsidP="00133597">
    <w:pPr>
      <w:pStyle w:val="Explanation"/>
      <w:ind w:right="-710"/>
      <w:jc w:val="right"/>
      <w:rPr>
        <w:rFonts w:asciiTheme="minorHAnsi" w:hAnsiTheme="minorHAnsi" w:cstheme="minorHAnsi"/>
        <w:color w:val="943634" w:themeColor="accent2" w:themeShade="BF"/>
        <w:sz w:val="14"/>
        <w:szCs w:val="14"/>
      </w:rPr>
    </w:pPr>
    <w:r w:rsidRPr="004C126F">
      <w:rPr>
        <w:rFonts w:asciiTheme="minorHAnsi" w:hAnsiTheme="minorHAnsi" w:cstheme="minorHAnsi"/>
        <w:color w:val="943634" w:themeColor="accent2" w:themeShade="BF"/>
        <w:sz w:val="15"/>
        <w:szCs w:val="15"/>
      </w:rPr>
      <w:t>KOMUNIKACE S EXTERNÍM PRÁVNÍKEM</w:t>
    </w:r>
  </w:p>
  <w:p w14:paraId="3B76DAD1" w14:textId="77777777" w:rsidR="00210751" w:rsidRPr="00210751" w:rsidRDefault="00DE6F34" w:rsidP="00D032CF">
    <w:pPr>
      <w:tabs>
        <w:tab w:val="right" w:pos="9537"/>
      </w:tabs>
      <w:spacing w:before="0" w:after="0" w:line="180" w:lineRule="atLeast"/>
      <w:rPr>
        <w:rFonts w:ascii="Arial" w:hAnsi="Arial" w:cs="Arial"/>
        <w:b/>
        <w:sz w:val="15"/>
        <w:szCs w:val="15"/>
      </w:rPr>
    </w:pPr>
    <w:r>
      <w:rPr>
        <w:rFonts w:cs="Arial"/>
        <w:noProof/>
        <w:sz w:val="15"/>
        <w:lang w:eastAsia="cs-CZ"/>
      </w:rPr>
      <w:drawing>
        <wp:anchor distT="0" distB="0" distL="114300" distR="114300" simplePos="0" relativeHeight="251662336" behindDoc="1" locked="0" layoutInCell="0" allowOverlap="1" wp14:anchorId="693C3954" wp14:editId="467047D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267315" cy="605642"/>
          <wp:effectExtent l="0" t="0" r="0" b="4445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029" b="57930"/>
                  <a:stretch/>
                </pic:blipFill>
                <pic:spPr bwMode="auto">
                  <a:xfrm>
                    <a:off x="0" y="0"/>
                    <a:ext cx="2267315" cy="6056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24D8"/>
    <w:multiLevelType w:val="hybridMultilevel"/>
    <w:tmpl w:val="2556BF3C"/>
    <w:lvl w:ilvl="0" w:tplc="9FAAD454">
      <w:start w:val="1"/>
      <w:numFmt w:val="bullet"/>
      <w:pStyle w:val="Odrazka1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021736"/>
    <w:multiLevelType w:val="hybridMultilevel"/>
    <w:tmpl w:val="2676E64A"/>
    <w:lvl w:ilvl="0" w:tplc="606EF93C">
      <w:start w:val="1"/>
      <w:numFmt w:val="bullet"/>
      <w:pStyle w:val="Odrazka11"/>
      <w:lvlText w:val="-"/>
      <w:lvlJc w:val="left"/>
      <w:pPr>
        <w:ind w:left="1494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7987165"/>
    <w:multiLevelType w:val="multilevel"/>
    <w:tmpl w:val="ECDA06F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11"/>
      <w:lvlText w:val="%1.%2"/>
      <w:lvlJc w:val="left"/>
      <w:pPr>
        <w:tabs>
          <w:tab w:val="num" w:pos="992"/>
        </w:tabs>
        <w:ind w:left="992" w:hanging="425"/>
      </w:pPr>
      <w:rPr>
        <w:rFonts w:ascii="Times New Roman" w:hAnsi="Times New Roman" w:hint="default"/>
        <w:sz w:val="22"/>
      </w:rPr>
    </w:lvl>
    <w:lvl w:ilvl="2">
      <w:start w:val="1"/>
      <w:numFmt w:val="decimal"/>
      <w:pStyle w:val="Nadpis111"/>
      <w:lvlText w:val="%1.%2.%3"/>
      <w:lvlJc w:val="left"/>
      <w:pPr>
        <w:tabs>
          <w:tab w:val="num" w:pos="1559"/>
        </w:tabs>
        <w:ind w:left="1559" w:hanging="567"/>
      </w:pPr>
      <w:rPr>
        <w:rFonts w:ascii="Times New Roman" w:hAnsi="Times New Roman" w:hint="default"/>
        <w:sz w:val="22"/>
      </w:rPr>
    </w:lvl>
    <w:lvl w:ilvl="3">
      <w:start w:val="1"/>
      <w:numFmt w:val="lowerRoman"/>
      <w:lvlText w:val="(%4)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EDB0AA5"/>
    <w:multiLevelType w:val="hybridMultilevel"/>
    <w:tmpl w:val="49F25D3E"/>
    <w:lvl w:ilvl="0" w:tplc="229648C6">
      <w:start w:val="1"/>
      <w:numFmt w:val="decimal"/>
      <w:pStyle w:val="Question"/>
      <w:lvlText w:val="%1."/>
      <w:lvlJc w:val="left"/>
      <w:pPr>
        <w:ind w:left="397" w:hanging="397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53164"/>
    <w:multiLevelType w:val="hybridMultilevel"/>
    <w:tmpl w:val="A7E0CB84"/>
    <w:lvl w:ilvl="0" w:tplc="A15E13A6">
      <w:start w:val="1"/>
      <w:numFmt w:val="bullet"/>
      <w:lvlText w:val=""/>
      <w:lvlJc w:val="left"/>
      <w:pPr>
        <w:ind w:left="1117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1E2B084E"/>
    <w:multiLevelType w:val="hybridMultilevel"/>
    <w:tmpl w:val="666EEA74"/>
    <w:lvl w:ilvl="0" w:tplc="2CDC7BA6">
      <w:start w:val="1"/>
      <w:numFmt w:val="bullet"/>
      <w:pStyle w:val="Odrazka111"/>
      <w:lvlText w:val="-"/>
      <w:lvlJc w:val="left"/>
      <w:pPr>
        <w:ind w:left="2421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23D96D5C"/>
    <w:multiLevelType w:val="hybridMultilevel"/>
    <w:tmpl w:val="9D10DEE4"/>
    <w:lvl w:ilvl="0" w:tplc="825C678C">
      <w:start w:val="1"/>
      <w:numFmt w:val="lowerLetter"/>
      <w:pStyle w:val="Sub-answer"/>
      <w:lvlText w:val="%1)"/>
      <w:lvlJc w:val="left"/>
      <w:pPr>
        <w:ind w:left="1705" w:hanging="360"/>
      </w:pPr>
    </w:lvl>
    <w:lvl w:ilvl="1" w:tplc="04050019">
      <w:start w:val="1"/>
      <w:numFmt w:val="lowerLetter"/>
      <w:lvlText w:val="%2."/>
      <w:lvlJc w:val="left"/>
      <w:pPr>
        <w:ind w:left="2425" w:hanging="360"/>
      </w:pPr>
    </w:lvl>
    <w:lvl w:ilvl="2" w:tplc="0405001B" w:tentative="1">
      <w:start w:val="1"/>
      <w:numFmt w:val="lowerRoman"/>
      <w:lvlText w:val="%3."/>
      <w:lvlJc w:val="right"/>
      <w:pPr>
        <w:ind w:left="3145" w:hanging="180"/>
      </w:pPr>
    </w:lvl>
    <w:lvl w:ilvl="3" w:tplc="0405000F" w:tentative="1">
      <w:start w:val="1"/>
      <w:numFmt w:val="decimal"/>
      <w:lvlText w:val="%4."/>
      <w:lvlJc w:val="left"/>
      <w:pPr>
        <w:ind w:left="3865" w:hanging="360"/>
      </w:pPr>
    </w:lvl>
    <w:lvl w:ilvl="4" w:tplc="04050019" w:tentative="1">
      <w:start w:val="1"/>
      <w:numFmt w:val="lowerLetter"/>
      <w:lvlText w:val="%5."/>
      <w:lvlJc w:val="left"/>
      <w:pPr>
        <w:ind w:left="4585" w:hanging="360"/>
      </w:pPr>
    </w:lvl>
    <w:lvl w:ilvl="5" w:tplc="0405001B" w:tentative="1">
      <w:start w:val="1"/>
      <w:numFmt w:val="lowerRoman"/>
      <w:lvlText w:val="%6."/>
      <w:lvlJc w:val="right"/>
      <w:pPr>
        <w:ind w:left="5305" w:hanging="180"/>
      </w:pPr>
    </w:lvl>
    <w:lvl w:ilvl="6" w:tplc="0405000F" w:tentative="1">
      <w:start w:val="1"/>
      <w:numFmt w:val="decimal"/>
      <w:lvlText w:val="%7."/>
      <w:lvlJc w:val="left"/>
      <w:pPr>
        <w:ind w:left="6025" w:hanging="360"/>
      </w:pPr>
    </w:lvl>
    <w:lvl w:ilvl="7" w:tplc="04050019" w:tentative="1">
      <w:start w:val="1"/>
      <w:numFmt w:val="lowerLetter"/>
      <w:lvlText w:val="%8."/>
      <w:lvlJc w:val="left"/>
      <w:pPr>
        <w:ind w:left="6745" w:hanging="360"/>
      </w:pPr>
    </w:lvl>
    <w:lvl w:ilvl="8" w:tplc="0405001B" w:tentative="1">
      <w:start w:val="1"/>
      <w:numFmt w:val="lowerRoman"/>
      <w:lvlText w:val="%9."/>
      <w:lvlJc w:val="right"/>
      <w:pPr>
        <w:ind w:left="7465" w:hanging="180"/>
      </w:pPr>
    </w:lvl>
  </w:abstractNum>
  <w:abstractNum w:abstractNumId="7" w15:restartNumberingAfterBreak="0">
    <w:nsid w:val="27790CDE"/>
    <w:multiLevelType w:val="hybridMultilevel"/>
    <w:tmpl w:val="735AA236"/>
    <w:lvl w:ilvl="0" w:tplc="7F74F9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4D87E32"/>
    <w:multiLevelType w:val="hybridMultilevel"/>
    <w:tmpl w:val="AEE61AB0"/>
    <w:lvl w:ilvl="0" w:tplc="B50891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2060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B0394"/>
    <w:multiLevelType w:val="hybridMultilevel"/>
    <w:tmpl w:val="ED56A6D6"/>
    <w:lvl w:ilvl="0" w:tplc="924E53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771344">
    <w:abstractNumId w:val="8"/>
  </w:num>
  <w:num w:numId="2" w16cid:durableId="469324196">
    <w:abstractNumId w:val="2"/>
  </w:num>
  <w:num w:numId="3" w16cid:durableId="2128697525">
    <w:abstractNumId w:val="0"/>
  </w:num>
  <w:num w:numId="4" w16cid:durableId="737097099">
    <w:abstractNumId w:val="1"/>
  </w:num>
  <w:num w:numId="5" w16cid:durableId="1219784956">
    <w:abstractNumId w:val="5"/>
  </w:num>
  <w:num w:numId="6" w16cid:durableId="1343513156">
    <w:abstractNumId w:val="3"/>
  </w:num>
  <w:num w:numId="7" w16cid:durableId="2029795161">
    <w:abstractNumId w:val="6"/>
  </w:num>
  <w:num w:numId="8" w16cid:durableId="1435592710">
    <w:abstractNumId w:val="4"/>
  </w:num>
  <w:num w:numId="9" w16cid:durableId="1004017998">
    <w:abstractNumId w:val="9"/>
  </w:num>
  <w:num w:numId="10" w16cid:durableId="659237860">
    <w:abstractNumId w:val="7"/>
  </w:num>
  <w:num w:numId="11" w16cid:durableId="1855487210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1" w:visibleStyles="0" w:alternateStyleNames="0"/>
  <w:documentProtection w:edit="trackedChanges" w:enforcement="0"/>
  <w:styleLockTheme/>
  <w:styleLockQFSet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8B5"/>
    <w:rsid w:val="000109E0"/>
    <w:rsid w:val="000129A0"/>
    <w:rsid w:val="00025840"/>
    <w:rsid w:val="0003603C"/>
    <w:rsid w:val="000421FB"/>
    <w:rsid w:val="00042244"/>
    <w:rsid w:val="00044569"/>
    <w:rsid w:val="00045B0C"/>
    <w:rsid w:val="00052EF0"/>
    <w:rsid w:val="00055C57"/>
    <w:rsid w:val="00062E4B"/>
    <w:rsid w:val="000705C1"/>
    <w:rsid w:val="00074064"/>
    <w:rsid w:val="00081E72"/>
    <w:rsid w:val="000838BC"/>
    <w:rsid w:val="000A25CA"/>
    <w:rsid w:val="000C06CB"/>
    <w:rsid w:val="000C1378"/>
    <w:rsid w:val="000D52C1"/>
    <w:rsid w:val="000D6F14"/>
    <w:rsid w:val="000D7C88"/>
    <w:rsid w:val="000E3466"/>
    <w:rsid w:val="001014C7"/>
    <w:rsid w:val="00104CC0"/>
    <w:rsid w:val="00107F40"/>
    <w:rsid w:val="0011603D"/>
    <w:rsid w:val="0012605A"/>
    <w:rsid w:val="001302A8"/>
    <w:rsid w:val="00133597"/>
    <w:rsid w:val="00134D5F"/>
    <w:rsid w:val="00141A81"/>
    <w:rsid w:val="0015156C"/>
    <w:rsid w:val="001552C3"/>
    <w:rsid w:val="001630E4"/>
    <w:rsid w:val="00170AA8"/>
    <w:rsid w:val="00176633"/>
    <w:rsid w:val="001776B0"/>
    <w:rsid w:val="00181A56"/>
    <w:rsid w:val="00194D4A"/>
    <w:rsid w:val="001D719B"/>
    <w:rsid w:val="001E35F4"/>
    <w:rsid w:val="001E3AF0"/>
    <w:rsid w:val="00204189"/>
    <w:rsid w:val="00210751"/>
    <w:rsid w:val="00212841"/>
    <w:rsid w:val="00216DBE"/>
    <w:rsid w:val="00217B70"/>
    <w:rsid w:val="00217D8A"/>
    <w:rsid w:val="002224E5"/>
    <w:rsid w:val="00223556"/>
    <w:rsid w:val="00224B28"/>
    <w:rsid w:val="00225F48"/>
    <w:rsid w:val="0023794C"/>
    <w:rsid w:val="00240080"/>
    <w:rsid w:val="00250972"/>
    <w:rsid w:val="00257250"/>
    <w:rsid w:val="00261501"/>
    <w:rsid w:val="00261C99"/>
    <w:rsid w:val="002706C0"/>
    <w:rsid w:val="00294A26"/>
    <w:rsid w:val="00296243"/>
    <w:rsid w:val="002A6910"/>
    <w:rsid w:val="002B6347"/>
    <w:rsid w:val="002C7644"/>
    <w:rsid w:val="002E1679"/>
    <w:rsid w:val="002E1C96"/>
    <w:rsid w:val="002E6963"/>
    <w:rsid w:val="002F087D"/>
    <w:rsid w:val="002F3898"/>
    <w:rsid w:val="00322BC0"/>
    <w:rsid w:val="003300B2"/>
    <w:rsid w:val="00331D37"/>
    <w:rsid w:val="00337931"/>
    <w:rsid w:val="00343CDA"/>
    <w:rsid w:val="00343EFE"/>
    <w:rsid w:val="003540D2"/>
    <w:rsid w:val="00355FBC"/>
    <w:rsid w:val="00362E21"/>
    <w:rsid w:val="00370C3B"/>
    <w:rsid w:val="00376146"/>
    <w:rsid w:val="003A4647"/>
    <w:rsid w:val="003A7A15"/>
    <w:rsid w:val="003B2A9B"/>
    <w:rsid w:val="003C0F2E"/>
    <w:rsid w:val="003D4867"/>
    <w:rsid w:val="003D7264"/>
    <w:rsid w:val="003F1ECA"/>
    <w:rsid w:val="003F2F46"/>
    <w:rsid w:val="003F3DBA"/>
    <w:rsid w:val="003F5503"/>
    <w:rsid w:val="003F5707"/>
    <w:rsid w:val="003F695E"/>
    <w:rsid w:val="004030E0"/>
    <w:rsid w:val="00403B47"/>
    <w:rsid w:val="004063B1"/>
    <w:rsid w:val="00407403"/>
    <w:rsid w:val="004103F0"/>
    <w:rsid w:val="00412267"/>
    <w:rsid w:val="004262DC"/>
    <w:rsid w:val="0043210E"/>
    <w:rsid w:val="00450A7F"/>
    <w:rsid w:val="00461041"/>
    <w:rsid w:val="004855E8"/>
    <w:rsid w:val="0049185C"/>
    <w:rsid w:val="0049447F"/>
    <w:rsid w:val="004A15B7"/>
    <w:rsid w:val="004A20E8"/>
    <w:rsid w:val="004A2E6D"/>
    <w:rsid w:val="004A46D7"/>
    <w:rsid w:val="004C0A80"/>
    <w:rsid w:val="004C126F"/>
    <w:rsid w:val="004C4C97"/>
    <w:rsid w:val="004D19F5"/>
    <w:rsid w:val="004D33FE"/>
    <w:rsid w:val="004D6B65"/>
    <w:rsid w:val="004E5BEC"/>
    <w:rsid w:val="004E5CBB"/>
    <w:rsid w:val="004E758C"/>
    <w:rsid w:val="004F02B2"/>
    <w:rsid w:val="00507A66"/>
    <w:rsid w:val="00517A06"/>
    <w:rsid w:val="005304BD"/>
    <w:rsid w:val="00530EB1"/>
    <w:rsid w:val="00532EE1"/>
    <w:rsid w:val="00536392"/>
    <w:rsid w:val="00541F21"/>
    <w:rsid w:val="00543D8B"/>
    <w:rsid w:val="005617E8"/>
    <w:rsid w:val="005659D8"/>
    <w:rsid w:val="00572A5D"/>
    <w:rsid w:val="00573466"/>
    <w:rsid w:val="005A421D"/>
    <w:rsid w:val="005A65F0"/>
    <w:rsid w:val="005B1CB1"/>
    <w:rsid w:val="005B1DAD"/>
    <w:rsid w:val="005B3581"/>
    <w:rsid w:val="005D6D95"/>
    <w:rsid w:val="006005D3"/>
    <w:rsid w:val="0060069C"/>
    <w:rsid w:val="006044DC"/>
    <w:rsid w:val="00613BE2"/>
    <w:rsid w:val="0061748D"/>
    <w:rsid w:val="00620684"/>
    <w:rsid w:val="00624B69"/>
    <w:rsid w:val="00626F68"/>
    <w:rsid w:val="00627CA1"/>
    <w:rsid w:val="00634CFD"/>
    <w:rsid w:val="00644DD8"/>
    <w:rsid w:val="00651C21"/>
    <w:rsid w:val="00656363"/>
    <w:rsid w:val="00656DA4"/>
    <w:rsid w:val="006575D5"/>
    <w:rsid w:val="006672DB"/>
    <w:rsid w:val="00671B66"/>
    <w:rsid w:val="0067451D"/>
    <w:rsid w:val="00675EBE"/>
    <w:rsid w:val="00677846"/>
    <w:rsid w:val="006803CA"/>
    <w:rsid w:val="00681752"/>
    <w:rsid w:val="0068729D"/>
    <w:rsid w:val="00692F52"/>
    <w:rsid w:val="006A71DE"/>
    <w:rsid w:val="006B6C1C"/>
    <w:rsid w:val="006D1F9D"/>
    <w:rsid w:val="006F2FC6"/>
    <w:rsid w:val="006F6D61"/>
    <w:rsid w:val="006F7E96"/>
    <w:rsid w:val="00725990"/>
    <w:rsid w:val="00735EE3"/>
    <w:rsid w:val="00741CDB"/>
    <w:rsid w:val="00743E8F"/>
    <w:rsid w:val="00743EEB"/>
    <w:rsid w:val="007532D3"/>
    <w:rsid w:val="00753640"/>
    <w:rsid w:val="00776585"/>
    <w:rsid w:val="007812A1"/>
    <w:rsid w:val="007846E1"/>
    <w:rsid w:val="0078670D"/>
    <w:rsid w:val="00790C0F"/>
    <w:rsid w:val="007A2728"/>
    <w:rsid w:val="007A5AC7"/>
    <w:rsid w:val="007C34A9"/>
    <w:rsid w:val="007D789D"/>
    <w:rsid w:val="007F16C1"/>
    <w:rsid w:val="00800F0B"/>
    <w:rsid w:val="0080653F"/>
    <w:rsid w:val="008220E1"/>
    <w:rsid w:val="00822804"/>
    <w:rsid w:val="00824808"/>
    <w:rsid w:val="008253C7"/>
    <w:rsid w:val="00832045"/>
    <w:rsid w:val="00832FC8"/>
    <w:rsid w:val="00837D15"/>
    <w:rsid w:val="00851D65"/>
    <w:rsid w:val="008576C3"/>
    <w:rsid w:val="00863705"/>
    <w:rsid w:val="008641EC"/>
    <w:rsid w:val="00874C19"/>
    <w:rsid w:val="008822F8"/>
    <w:rsid w:val="00896C64"/>
    <w:rsid w:val="008B2815"/>
    <w:rsid w:val="008B4CD9"/>
    <w:rsid w:val="008D3AC0"/>
    <w:rsid w:val="008E133E"/>
    <w:rsid w:val="008E28B5"/>
    <w:rsid w:val="008E7003"/>
    <w:rsid w:val="008E785D"/>
    <w:rsid w:val="008F2895"/>
    <w:rsid w:val="008F6E85"/>
    <w:rsid w:val="00900C5C"/>
    <w:rsid w:val="00903D90"/>
    <w:rsid w:val="009049F0"/>
    <w:rsid w:val="009103B1"/>
    <w:rsid w:val="009320B5"/>
    <w:rsid w:val="009474C9"/>
    <w:rsid w:val="00947A65"/>
    <w:rsid w:val="00971D2A"/>
    <w:rsid w:val="0097607C"/>
    <w:rsid w:val="009766CA"/>
    <w:rsid w:val="0097748E"/>
    <w:rsid w:val="00977DD4"/>
    <w:rsid w:val="00980A5D"/>
    <w:rsid w:val="00987815"/>
    <w:rsid w:val="009A7C34"/>
    <w:rsid w:val="009C26F3"/>
    <w:rsid w:val="009C3010"/>
    <w:rsid w:val="009C4CC1"/>
    <w:rsid w:val="009E1B2C"/>
    <w:rsid w:val="009F7573"/>
    <w:rsid w:val="00A061B5"/>
    <w:rsid w:val="00A134F8"/>
    <w:rsid w:val="00A34856"/>
    <w:rsid w:val="00A56D23"/>
    <w:rsid w:val="00A6248B"/>
    <w:rsid w:val="00A823D4"/>
    <w:rsid w:val="00A85C62"/>
    <w:rsid w:val="00AA7906"/>
    <w:rsid w:val="00AD2DBD"/>
    <w:rsid w:val="00AD67DA"/>
    <w:rsid w:val="00AF21FC"/>
    <w:rsid w:val="00B025A5"/>
    <w:rsid w:val="00B047E8"/>
    <w:rsid w:val="00B06DCD"/>
    <w:rsid w:val="00B23AE9"/>
    <w:rsid w:val="00B3192B"/>
    <w:rsid w:val="00B34D47"/>
    <w:rsid w:val="00B509B2"/>
    <w:rsid w:val="00B61DEC"/>
    <w:rsid w:val="00B6274D"/>
    <w:rsid w:val="00B637EA"/>
    <w:rsid w:val="00B63959"/>
    <w:rsid w:val="00B65167"/>
    <w:rsid w:val="00B81486"/>
    <w:rsid w:val="00B87EB7"/>
    <w:rsid w:val="00B968B3"/>
    <w:rsid w:val="00BA24EB"/>
    <w:rsid w:val="00BA2863"/>
    <w:rsid w:val="00BA5670"/>
    <w:rsid w:val="00BA6D00"/>
    <w:rsid w:val="00BB1FA6"/>
    <w:rsid w:val="00BB3FDB"/>
    <w:rsid w:val="00BE0F31"/>
    <w:rsid w:val="00BE1A04"/>
    <w:rsid w:val="00BF2D7B"/>
    <w:rsid w:val="00BF57C5"/>
    <w:rsid w:val="00BF59D4"/>
    <w:rsid w:val="00BF72D4"/>
    <w:rsid w:val="00BF7743"/>
    <w:rsid w:val="00BF7A56"/>
    <w:rsid w:val="00C01DE0"/>
    <w:rsid w:val="00C16235"/>
    <w:rsid w:val="00C16DD8"/>
    <w:rsid w:val="00C20B10"/>
    <w:rsid w:val="00C30583"/>
    <w:rsid w:val="00C3072D"/>
    <w:rsid w:val="00C34570"/>
    <w:rsid w:val="00C40C06"/>
    <w:rsid w:val="00C4418F"/>
    <w:rsid w:val="00C45041"/>
    <w:rsid w:val="00C460BA"/>
    <w:rsid w:val="00C50EBF"/>
    <w:rsid w:val="00C553A6"/>
    <w:rsid w:val="00C676C5"/>
    <w:rsid w:val="00C734BF"/>
    <w:rsid w:val="00C74AD5"/>
    <w:rsid w:val="00C93545"/>
    <w:rsid w:val="00CA35AC"/>
    <w:rsid w:val="00CA599B"/>
    <w:rsid w:val="00CB25C5"/>
    <w:rsid w:val="00CB7DC1"/>
    <w:rsid w:val="00CE5E82"/>
    <w:rsid w:val="00CF3269"/>
    <w:rsid w:val="00CF6765"/>
    <w:rsid w:val="00CF6CA6"/>
    <w:rsid w:val="00CF7B10"/>
    <w:rsid w:val="00D017F6"/>
    <w:rsid w:val="00D02608"/>
    <w:rsid w:val="00D032CF"/>
    <w:rsid w:val="00D115EA"/>
    <w:rsid w:val="00D30FBA"/>
    <w:rsid w:val="00D65BA7"/>
    <w:rsid w:val="00D70572"/>
    <w:rsid w:val="00D71FC0"/>
    <w:rsid w:val="00D733D8"/>
    <w:rsid w:val="00D76EA0"/>
    <w:rsid w:val="00D944B3"/>
    <w:rsid w:val="00DA158C"/>
    <w:rsid w:val="00DB0C0C"/>
    <w:rsid w:val="00DC0410"/>
    <w:rsid w:val="00DC10D8"/>
    <w:rsid w:val="00DC42ED"/>
    <w:rsid w:val="00DC535D"/>
    <w:rsid w:val="00DD0DAB"/>
    <w:rsid w:val="00DE20E1"/>
    <w:rsid w:val="00DE6F34"/>
    <w:rsid w:val="00DF730D"/>
    <w:rsid w:val="00E010C6"/>
    <w:rsid w:val="00E018C9"/>
    <w:rsid w:val="00E02A35"/>
    <w:rsid w:val="00E1498E"/>
    <w:rsid w:val="00E165B7"/>
    <w:rsid w:val="00E16C89"/>
    <w:rsid w:val="00E20049"/>
    <w:rsid w:val="00E2532A"/>
    <w:rsid w:val="00E275E8"/>
    <w:rsid w:val="00E45E09"/>
    <w:rsid w:val="00E47028"/>
    <w:rsid w:val="00E660E5"/>
    <w:rsid w:val="00E67C01"/>
    <w:rsid w:val="00E76E1E"/>
    <w:rsid w:val="00E80DD9"/>
    <w:rsid w:val="00E94C45"/>
    <w:rsid w:val="00E94CD7"/>
    <w:rsid w:val="00EA4ED7"/>
    <w:rsid w:val="00EC15B0"/>
    <w:rsid w:val="00EC4025"/>
    <w:rsid w:val="00EC6530"/>
    <w:rsid w:val="00ED227E"/>
    <w:rsid w:val="00ED2656"/>
    <w:rsid w:val="00ED7CE8"/>
    <w:rsid w:val="00EE61D3"/>
    <w:rsid w:val="00EF1046"/>
    <w:rsid w:val="00F17CEF"/>
    <w:rsid w:val="00F31E4B"/>
    <w:rsid w:val="00F34A94"/>
    <w:rsid w:val="00F37D05"/>
    <w:rsid w:val="00F46B6D"/>
    <w:rsid w:val="00F6097A"/>
    <w:rsid w:val="00F65C95"/>
    <w:rsid w:val="00F677BE"/>
    <w:rsid w:val="00F72FA9"/>
    <w:rsid w:val="00F77AB8"/>
    <w:rsid w:val="00F9414A"/>
    <w:rsid w:val="00FA1B86"/>
    <w:rsid w:val="00FA5140"/>
    <w:rsid w:val="00FA7588"/>
    <w:rsid w:val="00FB02B1"/>
    <w:rsid w:val="00FB4AED"/>
    <w:rsid w:val="00FC2936"/>
    <w:rsid w:val="00FD3065"/>
    <w:rsid w:val="00FE01DA"/>
    <w:rsid w:val="00FF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E15607"/>
  <w15:docId w15:val="{FDF49D68-EF15-4DF1-9506-6438DCF5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/>
    <w:lsdException w:name="heading 3" w:locked="1" w:semiHidden="1" w:unhideWhenUsed="1"/>
    <w:lsdException w:name="heading 4" w:locked="1" w:semiHidden="1" w:unhideWhenUsed="1"/>
    <w:lsdException w:name="heading 5" w:locked="1" w:semiHidden="1" w:unhideWhenUsed="1"/>
    <w:lsdException w:name="heading 6" w:locked="1" w:semiHidden="1" w:unhideWhenUsed="1"/>
    <w:lsdException w:name="heading 7" w:locked="1" w:semiHidden="1" w:unhideWhenUsed="1"/>
    <w:lsdException w:name="heading 8" w:locked="1" w:semiHidden="1" w:unhideWhenUsed="1"/>
    <w:lsdException w:name="heading 9" w:locked="1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51C21"/>
    <w:pPr>
      <w:spacing w:before="120" w:after="120"/>
      <w:jc w:val="both"/>
    </w:pPr>
    <w:rPr>
      <w:sz w:val="22"/>
      <w:szCs w:val="24"/>
      <w:lang w:eastAsia="en-US"/>
    </w:rPr>
  </w:style>
  <w:style w:type="paragraph" w:styleId="Nadpis1">
    <w:name w:val="heading 1"/>
    <w:next w:val="Text1"/>
    <w:qFormat/>
    <w:rsid w:val="00543D8B"/>
    <w:pPr>
      <w:keepNext/>
      <w:numPr>
        <w:numId w:val="2"/>
      </w:numPr>
      <w:spacing w:before="240" w:after="120"/>
      <w:outlineLvl w:val="0"/>
    </w:pPr>
    <w:rPr>
      <w:rFonts w:cs="Arial"/>
      <w:b/>
      <w:iCs/>
      <w:caps/>
      <w:kern w:val="32"/>
      <w:sz w:val="22"/>
      <w:szCs w:val="32"/>
      <w:lang w:eastAsia="en-US"/>
    </w:rPr>
  </w:style>
  <w:style w:type="paragraph" w:styleId="Nadpis2">
    <w:name w:val="heading 2"/>
    <w:basedOn w:val="Normln"/>
    <w:next w:val="Normln"/>
    <w:semiHidden/>
    <w:rsid w:val="00626F68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semiHidden/>
    <w:rsid w:val="00626F6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semiHidden/>
    <w:rsid w:val="00626F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semiHidden/>
    <w:locked/>
    <w:rsid w:val="00626F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semiHidden/>
    <w:locked/>
    <w:rsid w:val="00626F68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semiHidden/>
    <w:locked/>
    <w:rsid w:val="00626F68"/>
    <w:pPr>
      <w:spacing w:before="240" w:after="60"/>
      <w:outlineLvl w:val="6"/>
    </w:pPr>
  </w:style>
  <w:style w:type="paragraph" w:styleId="Nadpis8">
    <w:name w:val="heading 8"/>
    <w:basedOn w:val="Normln"/>
    <w:next w:val="Normln"/>
    <w:semiHidden/>
    <w:locked/>
    <w:rsid w:val="00626F68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semiHidden/>
    <w:locked/>
    <w:rsid w:val="00626F68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link w:val="Text1Char"/>
    <w:qFormat/>
    <w:rsid w:val="0023794C"/>
    <w:pPr>
      <w:ind w:left="567"/>
    </w:pPr>
    <w:rPr>
      <w:szCs w:val="20"/>
    </w:rPr>
  </w:style>
  <w:style w:type="paragraph" w:customStyle="1" w:styleId="Nadpis110">
    <w:name w:val="Nadpis 11"/>
    <w:basedOn w:val="Nadpis1"/>
    <w:next w:val="Text1"/>
    <w:semiHidden/>
    <w:rsid w:val="00343CDA"/>
    <w:pPr>
      <w:keepNext w:val="0"/>
      <w:tabs>
        <w:tab w:val="clear" w:pos="567"/>
      </w:tabs>
    </w:pPr>
  </w:style>
  <w:style w:type="paragraph" w:customStyle="1" w:styleId="Nadpis11">
    <w:name w:val="Nadpis 1.1"/>
    <w:basedOn w:val="Nadpis2"/>
    <w:next w:val="Text11"/>
    <w:qFormat/>
    <w:rsid w:val="00461041"/>
    <w:pPr>
      <w:keepNext w:val="0"/>
      <w:numPr>
        <w:numId w:val="2"/>
      </w:numPr>
      <w:tabs>
        <w:tab w:val="clear" w:pos="992"/>
        <w:tab w:val="left" w:pos="1134"/>
      </w:tabs>
      <w:spacing w:after="120"/>
      <w:ind w:left="1134" w:hanging="567"/>
    </w:pPr>
    <w:rPr>
      <w:rFonts w:ascii="Times New Roman" w:hAnsi="Times New Roman"/>
      <w:i w:val="0"/>
      <w:smallCaps/>
      <w:sz w:val="22"/>
    </w:rPr>
  </w:style>
  <w:style w:type="paragraph" w:customStyle="1" w:styleId="Text11">
    <w:name w:val="Text 1.1"/>
    <w:basedOn w:val="Normln"/>
    <w:link w:val="Text11Char"/>
    <w:qFormat/>
    <w:rsid w:val="00634CFD"/>
    <w:pPr>
      <w:ind w:left="1134"/>
    </w:pPr>
    <w:rPr>
      <w:szCs w:val="20"/>
    </w:rPr>
  </w:style>
  <w:style w:type="paragraph" w:customStyle="1" w:styleId="Nadpis111">
    <w:name w:val="Nadpis 1.1.1"/>
    <w:basedOn w:val="Normln"/>
    <w:next w:val="Text111"/>
    <w:qFormat/>
    <w:rsid w:val="00294A26"/>
    <w:pPr>
      <w:numPr>
        <w:ilvl w:val="2"/>
        <w:numId w:val="2"/>
      </w:numPr>
      <w:tabs>
        <w:tab w:val="clear" w:pos="1559"/>
        <w:tab w:val="left" w:pos="1843"/>
      </w:tabs>
      <w:spacing w:before="240"/>
      <w:ind w:left="1843" w:hanging="709"/>
    </w:pPr>
    <w:rPr>
      <w:b/>
    </w:rPr>
  </w:style>
  <w:style w:type="paragraph" w:customStyle="1" w:styleId="Text111">
    <w:name w:val="Text 1.1.1"/>
    <w:basedOn w:val="Normln"/>
    <w:link w:val="Text111Char"/>
    <w:qFormat/>
    <w:rsid w:val="00294A26"/>
    <w:pPr>
      <w:ind w:left="1843"/>
    </w:pPr>
    <w:rPr>
      <w:szCs w:val="20"/>
    </w:rPr>
  </w:style>
  <w:style w:type="paragraph" w:customStyle="1" w:styleId="Nazev">
    <w:name w:val="Nazev"/>
    <w:basedOn w:val="Normln"/>
    <w:next w:val="Normln"/>
    <w:qFormat/>
    <w:rsid w:val="00675EBE"/>
    <w:pPr>
      <w:spacing w:before="840" w:after="480"/>
      <w:jc w:val="left"/>
      <w:outlineLvl w:val="0"/>
    </w:pPr>
    <w:rPr>
      <w:rFonts w:cs="Arial"/>
      <w:b/>
      <w:bCs/>
      <w:caps/>
      <w:kern w:val="28"/>
      <w:szCs w:val="32"/>
    </w:rPr>
  </w:style>
  <w:style w:type="paragraph" w:styleId="Zhlav">
    <w:name w:val="header"/>
    <w:aliases w:val="HH Header"/>
    <w:basedOn w:val="Normln"/>
    <w:semiHidden/>
    <w:rsid w:val="00EC4025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paragraph" w:styleId="Textpoznpodarou">
    <w:name w:val="footnote text"/>
    <w:basedOn w:val="Normln"/>
    <w:semiHidden/>
    <w:rsid w:val="00FD3065"/>
    <w:rPr>
      <w:sz w:val="18"/>
      <w:szCs w:val="20"/>
    </w:rPr>
  </w:style>
  <w:style w:type="paragraph" w:styleId="Obsah2">
    <w:name w:val="toc 2"/>
    <w:basedOn w:val="Normln"/>
    <w:next w:val="Normln"/>
    <w:autoRedefine/>
    <w:semiHidden/>
    <w:rsid w:val="00CB25C5"/>
    <w:pPr>
      <w:spacing w:before="0" w:after="0"/>
      <w:ind w:left="220"/>
    </w:pPr>
    <w:rPr>
      <w:smallCaps/>
      <w:sz w:val="20"/>
      <w:szCs w:val="20"/>
    </w:rPr>
  </w:style>
  <w:style w:type="paragraph" w:styleId="Obsah1">
    <w:name w:val="toc 1"/>
    <w:basedOn w:val="Normln"/>
    <w:next w:val="Normln"/>
    <w:autoRedefine/>
    <w:semiHidden/>
    <w:rsid w:val="00CB25C5"/>
    <w:rPr>
      <w:b/>
      <w:bCs/>
      <w: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620684"/>
    <w:pPr>
      <w:spacing w:before="0"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1552C3"/>
    <w:pPr>
      <w:spacing w:before="0"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1552C3"/>
    <w:pPr>
      <w:spacing w:before="0"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1552C3"/>
    <w:pPr>
      <w:spacing w:before="0"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1552C3"/>
    <w:pPr>
      <w:spacing w:before="0"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1552C3"/>
    <w:pPr>
      <w:spacing w:before="0"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1552C3"/>
    <w:pPr>
      <w:spacing w:before="0" w:after="0"/>
      <w:ind w:left="1760"/>
    </w:pPr>
    <w:rPr>
      <w:sz w:val="18"/>
      <w:szCs w:val="18"/>
    </w:rPr>
  </w:style>
  <w:style w:type="character" w:styleId="Hypertextovodkaz">
    <w:name w:val="Hyperlink"/>
    <w:semiHidden/>
    <w:rsid w:val="00CB25C5"/>
    <w:rPr>
      <w:rFonts w:ascii="Times New Roman" w:hAnsi="Times New Roman"/>
      <w:color w:val="0000FF"/>
      <w:sz w:val="22"/>
      <w:u w:val="single"/>
    </w:rPr>
  </w:style>
  <w:style w:type="character" w:styleId="Znakapoznpodarou">
    <w:name w:val="footnote reference"/>
    <w:semiHidden/>
    <w:rsid w:val="00FD3065"/>
    <w:rPr>
      <w:vertAlign w:val="superscript"/>
    </w:rPr>
  </w:style>
  <w:style w:type="paragraph" w:styleId="Zpat">
    <w:name w:val="footer"/>
    <w:basedOn w:val="Normln"/>
    <w:semiHidden/>
    <w:rsid w:val="00EC4025"/>
    <w:pPr>
      <w:tabs>
        <w:tab w:val="center" w:pos="4703"/>
        <w:tab w:val="right" w:pos="9406"/>
      </w:tabs>
    </w:pPr>
    <w:rPr>
      <w:sz w:val="20"/>
    </w:rPr>
  </w:style>
  <w:style w:type="paragraph" w:customStyle="1" w:styleId="Odrazka1">
    <w:name w:val="Odrazka 1"/>
    <w:basedOn w:val="Text1"/>
    <w:link w:val="Odrazka1Char"/>
    <w:qFormat/>
    <w:rsid w:val="00294A26"/>
    <w:pPr>
      <w:numPr>
        <w:numId w:val="3"/>
      </w:numPr>
      <w:ind w:left="992" w:hanging="425"/>
    </w:pPr>
  </w:style>
  <w:style w:type="paragraph" w:customStyle="1" w:styleId="Odrazka11">
    <w:name w:val="Odrazka 1.1"/>
    <w:basedOn w:val="Text11"/>
    <w:link w:val="Odrazka11Char"/>
    <w:qFormat/>
    <w:rsid w:val="00294A26"/>
    <w:pPr>
      <w:numPr>
        <w:numId w:val="4"/>
      </w:numPr>
      <w:ind w:left="1559" w:hanging="425"/>
    </w:pPr>
  </w:style>
  <w:style w:type="character" w:customStyle="1" w:styleId="Text1Char">
    <w:name w:val="Text 1 Char"/>
    <w:basedOn w:val="Standardnpsmoodstavce"/>
    <w:link w:val="Text1"/>
    <w:rsid w:val="00634CFD"/>
    <w:rPr>
      <w:sz w:val="22"/>
      <w:lang w:eastAsia="en-US"/>
    </w:rPr>
  </w:style>
  <w:style w:type="character" w:customStyle="1" w:styleId="Odrazka1Char">
    <w:name w:val="Odrazka 1 Char"/>
    <w:basedOn w:val="Text1Char"/>
    <w:link w:val="Odrazka1"/>
    <w:rsid w:val="00294A26"/>
    <w:rPr>
      <w:sz w:val="22"/>
      <w:lang w:eastAsia="en-US"/>
    </w:rPr>
  </w:style>
  <w:style w:type="paragraph" w:customStyle="1" w:styleId="Odrazka111">
    <w:name w:val="Odrazka 1.1.1"/>
    <w:basedOn w:val="Text111"/>
    <w:link w:val="Odrazka111Char"/>
    <w:qFormat/>
    <w:rsid w:val="00294A26"/>
    <w:pPr>
      <w:numPr>
        <w:numId w:val="5"/>
      </w:numPr>
      <w:ind w:left="2268" w:hanging="425"/>
    </w:pPr>
  </w:style>
  <w:style w:type="character" w:customStyle="1" w:styleId="Text11Char">
    <w:name w:val="Text 1.1 Char"/>
    <w:basedOn w:val="Standardnpsmoodstavce"/>
    <w:link w:val="Text11"/>
    <w:rsid w:val="00634CFD"/>
    <w:rPr>
      <w:sz w:val="22"/>
      <w:lang w:eastAsia="en-US"/>
    </w:rPr>
  </w:style>
  <w:style w:type="character" w:customStyle="1" w:styleId="Odrazka11Char">
    <w:name w:val="Odrazka 1.1 Char"/>
    <w:basedOn w:val="Text11Char"/>
    <w:link w:val="Odrazka11"/>
    <w:rsid w:val="00294A26"/>
    <w:rPr>
      <w:sz w:val="22"/>
      <w:lang w:eastAsia="en-US"/>
    </w:rPr>
  </w:style>
  <w:style w:type="character" w:customStyle="1" w:styleId="Text111Char">
    <w:name w:val="Text 1.1.1 Char"/>
    <w:basedOn w:val="Standardnpsmoodstavce"/>
    <w:link w:val="Text111"/>
    <w:rsid w:val="00294A26"/>
    <w:rPr>
      <w:sz w:val="22"/>
      <w:lang w:eastAsia="en-US"/>
    </w:rPr>
  </w:style>
  <w:style w:type="character" w:customStyle="1" w:styleId="Odrazka111Char">
    <w:name w:val="Odrazka 1.1.1 Char"/>
    <w:basedOn w:val="Text111Char"/>
    <w:link w:val="Odrazka111"/>
    <w:rsid w:val="00294A26"/>
    <w:rPr>
      <w:sz w:val="22"/>
      <w:lang w:eastAsia="en-US"/>
    </w:rPr>
  </w:style>
  <w:style w:type="paragraph" w:styleId="Textbubliny">
    <w:name w:val="Balloon Text"/>
    <w:basedOn w:val="Normln"/>
    <w:link w:val="TextbublinyChar"/>
    <w:semiHidden/>
    <w:rsid w:val="003300B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3540D2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semiHidden/>
    <w:rsid w:val="003540D2"/>
    <w:pPr>
      <w:ind w:left="720"/>
      <w:contextualSpacing/>
    </w:pPr>
  </w:style>
  <w:style w:type="paragraph" w:styleId="Zkladntext">
    <w:name w:val="Body Text"/>
    <w:basedOn w:val="Normln"/>
    <w:link w:val="ZkladntextChar"/>
    <w:rsid w:val="00507A66"/>
  </w:style>
  <w:style w:type="character" w:customStyle="1" w:styleId="ZkladntextChar">
    <w:name w:val="Základní text Char"/>
    <w:basedOn w:val="Standardnpsmoodstavce"/>
    <w:link w:val="Zkladntext"/>
    <w:rsid w:val="00507A66"/>
    <w:rPr>
      <w:sz w:val="22"/>
      <w:szCs w:val="24"/>
      <w:lang w:eastAsia="en-US"/>
    </w:rPr>
  </w:style>
  <w:style w:type="paragraph" w:styleId="Nzev">
    <w:name w:val="Title"/>
    <w:basedOn w:val="Normln"/>
    <w:next w:val="Normln"/>
    <w:link w:val="NzevChar"/>
    <w:uiPriority w:val="1"/>
    <w:qFormat/>
    <w:locked/>
    <w:rsid w:val="00BB3FDB"/>
    <w:pPr>
      <w:spacing w:before="0" w:after="300"/>
      <w:contextualSpacing/>
      <w:jc w:val="left"/>
    </w:pPr>
    <w:rPr>
      <w:rFonts w:eastAsiaTheme="majorEastAsia" w:cstheme="majorBidi"/>
      <w:b/>
      <w:caps/>
      <w:spacing w:val="5"/>
      <w:kern w:val="28"/>
      <w:szCs w:val="52"/>
    </w:rPr>
  </w:style>
  <w:style w:type="character" w:customStyle="1" w:styleId="NzevChar">
    <w:name w:val="Název Char"/>
    <w:basedOn w:val="Standardnpsmoodstavce"/>
    <w:link w:val="Nzev"/>
    <w:uiPriority w:val="1"/>
    <w:rsid w:val="00BB3FDB"/>
    <w:rPr>
      <w:rFonts w:eastAsiaTheme="majorEastAsia" w:cstheme="majorBidi"/>
      <w:b/>
      <w:caps/>
      <w:spacing w:val="5"/>
      <w:kern w:val="28"/>
      <w:sz w:val="22"/>
      <w:szCs w:val="52"/>
      <w:lang w:eastAsia="en-US"/>
    </w:rPr>
  </w:style>
  <w:style w:type="paragraph" w:customStyle="1" w:styleId="Answer">
    <w:name w:val="Answer"/>
    <w:basedOn w:val="Odstavecseseznamem"/>
    <w:link w:val="AnswerChar"/>
    <w:rsid w:val="00F677BE"/>
    <w:pPr>
      <w:spacing w:before="0"/>
      <w:ind w:left="397"/>
    </w:pPr>
    <w:rPr>
      <w:rFonts w:eastAsiaTheme="minorHAnsi" w:cstheme="minorBidi"/>
      <w:color w:val="FF0000"/>
      <w:szCs w:val="22"/>
    </w:rPr>
  </w:style>
  <w:style w:type="paragraph" w:customStyle="1" w:styleId="Question">
    <w:name w:val="Question"/>
    <w:basedOn w:val="Odstavecseseznamem"/>
    <w:link w:val="QuestionChar"/>
    <w:qFormat/>
    <w:rsid w:val="00F677BE"/>
    <w:pPr>
      <w:numPr>
        <w:numId w:val="6"/>
      </w:numPr>
      <w:spacing w:before="200"/>
    </w:pPr>
    <w:rPr>
      <w:rFonts w:eastAsiaTheme="minorHAnsi" w:cstheme="minorBidi"/>
      <w:szCs w:val="22"/>
    </w:rPr>
  </w:style>
  <w:style w:type="character" w:customStyle="1" w:styleId="AnswerChar">
    <w:name w:val="Answer Char"/>
    <w:basedOn w:val="Standardnpsmoodstavce"/>
    <w:link w:val="Answer"/>
    <w:rsid w:val="00F677BE"/>
    <w:rPr>
      <w:rFonts w:eastAsiaTheme="minorHAnsi" w:cstheme="minorBidi"/>
      <w:color w:val="FF0000"/>
      <w:sz w:val="22"/>
      <w:szCs w:val="22"/>
      <w:lang w:eastAsia="en-US"/>
    </w:rPr>
  </w:style>
  <w:style w:type="character" w:customStyle="1" w:styleId="QuestionChar">
    <w:name w:val="Question Char"/>
    <w:basedOn w:val="Standardnpsmoodstavce"/>
    <w:link w:val="Question"/>
    <w:rsid w:val="00F677BE"/>
    <w:rPr>
      <w:rFonts w:eastAsiaTheme="minorHAnsi" w:cstheme="minorBidi"/>
      <w:sz w:val="22"/>
      <w:szCs w:val="22"/>
      <w:lang w:eastAsia="en-US"/>
    </w:rPr>
  </w:style>
  <w:style w:type="paragraph" w:customStyle="1" w:styleId="Sub-answer">
    <w:name w:val="Sub-answer"/>
    <w:basedOn w:val="Answer"/>
    <w:link w:val="Sub-answerChar"/>
    <w:qFormat/>
    <w:rsid w:val="00F677BE"/>
    <w:pPr>
      <w:numPr>
        <w:numId w:val="7"/>
      </w:numPr>
      <w:ind w:left="709" w:hanging="283"/>
    </w:pPr>
  </w:style>
  <w:style w:type="paragraph" w:customStyle="1" w:styleId="Explanation">
    <w:name w:val="Explanation"/>
    <w:basedOn w:val="Answer"/>
    <w:qFormat/>
    <w:rsid w:val="00F677BE"/>
    <w:pPr>
      <w:spacing w:after="200"/>
      <w:ind w:left="425"/>
    </w:pPr>
    <w:rPr>
      <w:i/>
      <w:color w:val="auto"/>
    </w:rPr>
  </w:style>
  <w:style w:type="character" w:customStyle="1" w:styleId="Sub-answerChar">
    <w:name w:val="Sub-answer Char"/>
    <w:basedOn w:val="AnswerChar"/>
    <w:link w:val="Sub-answer"/>
    <w:rsid w:val="00F677BE"/>
    <w:rPr>
      <w:rFonts w:eastAsiaTheme="minorHAnsi" w:cstheme="minorBidi"/>
      <w:color w:val="FF0000"/>
      <w:sz w:val="22"/>
      <w:szCs w:val="22"/>
      <w:lang w:eastAsia="en-US"/>
    </w:rPr>
  </w:style>
  <w:style w:type="paragraph" w:styleId="Textkomente">
    <w:name w:val="annotation text"/>
    <w:basedOn w:val="Normln"/>
    <w:link w:val="TextkomenteChar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Pr>
      <w:lang w:eastAsia="en-US"/>
    </w:rPr>
  </w:style>
  <w:style w:type="character" w:styleId="Odkaznakoment">
    <w:name w:val="annotation reference"/>
    <w:basedOn w:val="Standardnpsmoodstavce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C40C06"/>
    <w:rPr>
      <w:sz w:val="22"/>
      <w:szCs w:val="24"/>
      <w:lang w:eastAsia="en-US"/>
    </w:rPr>
  </w:style>
  <w:style w:type="table" w:styleId="Mkatabulky">
    <w:name w:val="Table Grid"/>
    <w:basedOn w:val="Normlntabulka"/>
    <w:rsid w:val="005A6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link w:val="BezmezerChar"/>
    <w:uiPriority w:val="1"/>
    <w:qFormat/>
    <w:rsid w:val="00D76EA0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D76EA0"/>
    <w:rPr>
      <w:rFonts w:asciiTheme="minorHAnsi" w:eastAsiaTheme="minorEastAsia" w:hAnsiTheme="minorHAnsi" w:cstheme="minorBidi"/>
      <w:sz w:val="22"/>
      <w:szCs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743E8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semiHidden/>
    <w:unhideWhenUsed/>
    <w:rsid w:val="000129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4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ntb.cz/c/i0rn95r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ntb.cz/c/i0rn95r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eta.neradova\Desktop\FairWhistle_Dotazn&#237;k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2f5cce-f0c5-4715-9846-f5be12507717">
      <Terms xmlns="http://schemas.microsoft.com/office/infopath/2007/PartnerControls"/>
    </lcf76f155ced4ddcb4097134ff3c332f>
    <TaxCatchAll xmlns="47329ebf-2685-4ae3-88c2-9e71df76ae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F7495D3C2E2845B126432E7536ACA3" ma:contentTypeVersion="16" ma:contentTypeDescription="Create a new document." ma:contentTypeScope="" ma:versionID="f47e740e94d887d1809e19c13a52b977">
  <xsd:schema xmlns:xsd="http://www.w3.org/2001/XMLSchema" xmlns:xs="http://www.w3.org/2001/XMLSchema" xmlns:p="http://schemas.microsoft.com/office/2006/metadata/properties" xmlns:ns2="542f5cce-f0c5-4715-9846-f5be12507717" xmlns:ns3="47329ebf-2685-4ae3-88c2-9e71df76aea5" targetNamespace="http://schemas.microsoft.com/office/2006/metadata/properties" ma:root="true" ma:fieldsID="7d5900e74eadba0afa616b4532de2994" ns2:_="" ns3:_="">
    <xsd:import namespace="542f5cce-f0c5-4715-9846-f5be12507717"/>
    <xsd:import namespace="47329ebf-2685-4ae3-88c2-9e71df76ae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f5cce-f0c5-4715-9846-f5be12507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1bfa30c-03d6-4a8d-9e92-c94652816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29ebf-2685-4ae3-88c2-9e71df76aea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0ad60d5-51d6-43fe-8c90-959f2445771f}" ma:internalName="TaxCatchAll" ma:showField="CatchAllData" ma:web="47329ebf-2685-4ae3-88c2-9e71df76ae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0DB19F-415B-4A9D-A0A9-9DC556A2B6D8}">
  <ds:schemaRefs>
    <ds:schemaRef ds:uri="http://schemas.microsoft.com/office/2006/metadata/properties"/>
    <ds:schemaRef ds:uri="http://schemas.microsoft.com/office/infopath/2007/PartnerControls"/>
    <ds:schemaRef ds:uri="542f5cce-f0c5-4715-9846-f5be12507717"/>
    <ds:schemaRef ds:uri="47329ebf-2685-4ae3-88c2-9e71df76aea5"/>
  </ds:schemaRefs>
</ds:datastoreItem>
</file>

<file path=customXml/itemProps2.xml><?xml version="1.0" encoding="utf-8"?>
<ds:datastoreItem xmlns:ds="http://schemas.openxmlformats.org/officeDocument/2006/customXml" ds:itemID="{AA05C199-A073-4DBC-800F-26E5B1672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2f5cce-f0c5-4715-9846-f5be12507717"/>
    <ds:schemaRef ds:uri="47329ebf-2685-4ae3-88c2-9e71df76ae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592D95-8853-4B4E-8780-745924AF2B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A97A4D-5466-4DFD-95FE-009CD2DDB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FairWhistle_Dotazník.dotx</Template>
  <TotalTime>12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HAVEL &amp; PARTNERS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Neradova Marketa</dc:creator>
  <cp:lastModifiedBy>Konvičná Gabriela</cp:lastModifiedBy>
  <cp:revision>6</cp:revision>
  <cp:lastPrinted>2023-07-31T06:39:00Z</cp:lastPrinted>
  <dcterms:created xsi:type="dcterms:W3CDTF">2023-08-01T06:01:00Z</dcterms:created>
  <dcterms:modified xsi:type="dcterms:W3CDTF">2023-08-16T07:23:00Z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0x01010051F7495D3C2E2845B126432E7536ACA3</vt:lpwstr>
  </property>
  <property fmtid="{D5CDD505-2E9C-101B-9397-08002B2CF9AE}" pid="3" name="MediaServiceImageTags">
    <vt:lpwstr/>
  </property>
</Properties>
</file>